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96D648" w14:textId="77777777" w:rsidR="000D56D5" w:rsidRDefault="000D56D5" w:rsidP="00390D2F">
      <w:pPr>
        <w:pStyle w:val="ABLetter"/>
      </w:pPr>
      <w:bookmarkStart w:id="0" w:name="_GoBack"/>
      <w:bookmarkEnd w:id="0"/>
    </w:p>
    <w:sectPr w:rsidR="000D56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erriweather Light">
    <w:panose1 w:val="00000400000000000000"/>
    <w:charset w:val="00"/>
    <w:family w:val="auto"/>
    <w:pitch w:val="variable"/>
    <w:sig w:usb0="20000207" w:usb1="00000002" w:usb2="00000000" w:usb3="00000000" w:csb0="00000197" w:csb1="00000000"/>
  </w:font>
  <w:font w:name="Merriweather">
    <w:panose1 w:val="00000500000000000000"/>
    <w:charset w:val="00"/>
    <w:family w:val="auto"/>
    <w:pitch w:val="variable"/>
    <w:sig w:usb0="20000207" w:usb1="00000002" w:usb2="00000000" w:usb3="00000000" w:csb0="00000197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D2F"/>
    <w:rsid w:val="000D56D5"/>
    <w:rsid w:val="00390D2F"/>
    <w:rsid w:val="00407E8C"/>
    <w:rsid w:val="00490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0E82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7A4"/>
    <w:rPr>
      <w:rFonts w:ascii="Merriweather Light" w:hAnsi="Merriweather Light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4907A4"/>
    <w:pPr>
      <w:tabs>
        <w:tab w:val="center" w:pos="4680"/>
        <w:tab w:val="right" w:pos="9360"/>
      </w:tabs>
      <w:spacing w:after="0" w:line="240" w:lineRule="auto"/>
      <w:jc w:val="center"/>
    </w:pPr>
    <w:rPr>
      <w:rFonts w:ascii="Merriweather" w:hAnsi="Merriweather"/>
      <w:color w:val="000000" w:themeColor="text1"/>
    </w:rPr>
  </w:style>
  <w:style w:type="character" w:customStyle="1" w:styleId="FooterChar">
    <w:name w:val="Footer Char"/>
    <w:basedOn w:val="DefaultParagraphFont"/>
    <w:link w:val="Footer"/>
    <w:uiPriority w:val="99"/>
    <w:rsid w:val="004907A4"/>
    <w:rPr>
      <w:rFonts w:ascii="Merriweather" w:hAnsi="Merriweather"/>
      <w:color w:val="000000" w:themeColor="text1"/>
    </w:rPr>
  </w:style>
  <w:style w:type="paragraph" w:customStyle="1" w:styleId="ABManuscriptStandardText">
    <w:name w:val="AB Manuscript Standard Text"/>
    <w:basedOn w:val="Normal"/>
    <w:link w:val="ABManuscriptStandardTextChar"/>
    <w:qFormat/>
    <w:rsid w:val="00390D2F"/>
    <w:pPr>
      <w:spacing w:after="0" w:line="480" w:lineRule="auto"/>
      <w:ind w:firstLine="432"/>
      <w:contextualSpacing/>
    </w:pPr>
    <w:rPr>
      <w:rFonts w:ascii="Times New Roman" w:hAnsi="Times New Roman"/>
    </w:rPr>
  </w:style>
  <w:style w:type="paragraph" w:customStyle="1" w:styleId="ABSceneDivider">
    <w:name w:val="AB Scene Divider"/>
    <w:basedOn w:val="ABManuscriptStandardText"/>
    <w:qFormat/>
    <w:rsid w:val="00390D2F"/>
    <w:pPr>
      <w:ind w:firstLine="0"/>
      <w:jc w:val="center"/>
    </w:pPr>
  </w:style>
  <w:style w:type="character" w:customStyle="1" w:styleId="ABManuscriptStandardTextChar">
    <w:name w:val="AB Manuscript Standard Text Char"/>
    <w:basedOn w:val="DefaultParagraphFont"/>
    <w:link w:val="ABManuscriptStandardText"/>
    <w:rsid w:val="00390D2F"/>
    <w:rPr>
      <w:rFonts w:ascii="Times New Roman" w:hAnsi="Times New Roman"/>
      <w:sz w:val="24"/>
    </w:rPr>
  </w:style>
  <w:style w:type="paragraph" w:customStyle="1" w:styleId="ABChapterHeader">
    <w:name w:val="AB Chapter Header"/>
    <w:basedOn w:val="ABSceneDivider"/>
    <w:qFormat/>
    <w:rsid w:val="00390D2F"/>
    <w:rPr>
      <w:sz w:val="32"/>
    </w:rPr>
  </w:style>
  <w:style w:type="paragraph" w:customStyle="1" w:styleId="ABFlashback">
    <w:name w:val="AB Flashback"/>
    <w:basedOn w:val="ABManuscriptStandardText"/>
    <w:qFormat/>
    <w:rsid w:val="00390D2F"/>
    <w:rPr>
      <w:i/>
    </w:rPr>
  </w:style>
  <w:style w:type="paragraph" w:customStyle="1" w:styleId="ABLetter">
    <w:name w:val="AB Letter"/>
    <w:basedOn w:val="ABManuscriptStandardText"/>
    <w:qFormat/>
    <w:rsid w:val="00390D2F"/>
    <w:pPr>
      <w:ind w:left="432" w:right="432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Novel Manuscript Template</Template>
  <TotalTime>10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April</dc:creator>
  <cp:keywords/>
  <dc:description/>
  <cp:lastModifiedBy>April</cp:lastModifiedBy>
  <cp:revision>1</cp:revision>
  <dcterms:created xsi:type="dcterms:W3CDTF">2019-08-21T22:36:00Z</dcterms:created>
  <dcterms:modified xsi:type="dcterms:W3CDTF">2019-08-21T22:50:00Z</dcterms:modified>
</cp:coreProperties>
</file>